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B6" w:rsidRDefault="005848B6" w:rsidP="006F7177">
      <w:pPr>
        <w:jc w:val="center"/>
      </w:pPr>
    </w:p>
    <w:p w:rsidR="005848B6" w:rsidRDefault="005848B6" w:rsidP="006F7177">
      <w:pPr>
        <w:jc w:val="center"/>
      </w:pPr>
    </w:p>
    <w:p w:rsidR="005848B6" w:rsidRPr="007D5437" w:rsidRDefault="005848B6">
      <w:pPr>
        <w:rPr>
          <w:sz w:val="20"/>
          <w:szCs w:val="20"/>
        </w:rPr>
      </w:pPr>
      <w:r>
        <w:rPr>
          <w:sz w:val="20"/>
          <w:szCs w:val="20"/>
        </w:rPr>
        <w:t>Original Store front as designed by the first owner Nancy Maniscalco, Nancy’s wine graphic plate was back lit.</w:t>
      </w:r>
    </w:p>
    <w:p w:rsidR="005848B6" w:rsidRDefault="005848B6" w:rsidP="00DE1D58">
      <w:pPr>
        <w:pStyle w:val="Header"/>
      </w:pPr>
    </w:p>
    <w:p w:rsidR="005848B6" w:rsidRDefault="005848B6" w:rsidP="00CA35DC">
      <w:pPr>
        <w:pStyle w:val="Header"/>
        <w:jc w:val="center"/>
      </w:pPr>
      <w:r w:rsidRPr="008932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7" type="#_x0000_t75" style="width:315pt;height:213.75pt;visibility:visible">
            <v:imagedata r:id="rId7" o:title=""/>
          </v:shape>
        </w:pict>
      </w:r>
    </w:p>
    <w:p w:rsidR="005848B6" w:rsidRDefault="005848B6" w:rsidP="00DE1D58">
      <w:pPr>
        <w:pStyle w:val="Header"/>
      </w:pPr>
    </w:p>
    <w:p w:rsidR="005848B6" w:rsidRDefault="005848B6" w:rsidP="00DE1D58">
      <w:pPr>
        <w:pStyle w:val="Header"/>
      </w:pPr>
      <w:r>
        <w:t>We changed the Nancy’s wines to the present Corks on Columbus signage around Feb 2015.</w:t>
      </w:r>
    </w:p>
    <w:p w:rsidR="005848B6" w:rsidRDefault="005848B6" w:rsidP="00DE1D58">
      <w:pPr>
        <w:pStyle w:val="Header"/>
      </w:pPr>
    </w:p>
    <w:p w:rsidR="005848B6" w:rsidRDefault="005848B6" w:rsidP="00DE1D58">
      <w:pPr>
        <w:pStyle w:val="Header"/>
      </w:pPr>
    </w:p>
    <w:p w:rsidR="005848B6" w:rsidRDefault="005848B6" w:rsidP="00DE1D58">
      <w:pPr>
        <w:pStyle w:val="Header"/>
      </w:pPr>
    </w:p>
    <w:p w:rsidR="005848B6" w:rsidRDefault="005848B6" w:rsidP="006605AB">
      <w:pPr>
        <w:jc w:val="center"/>
      </w:pPr>
      <w:r>
        <w:t>Building façade prior to Nancy’s wine was started</w:t>
      </w:r>
    </w:p>
    <w:p w:rsidR="005848B6" w:rsidRDefault="005848B6" w:rsidP="00DE1D58">
      <w:pPr>
        <w:pStyle w:val="Header"/>
      </w:pPr>
    </w:p>
    <w:p w:rsidR="005848B6" w:rsidRDefault="005848B6" w:rsidP="00DE1D58">
      <w:pPr>
        <w:pStyle w:val="Header"/>
      </w:pPr>
    </w:p>
    <w:p w:rsidR="005848B6" w:rsidRDefault="005848B6">
      <w:r w:rsidRPr="00893240">
        <w:rPr>
          <w:noProof/>
        </w:rPr>
        <w:pict>
          <v:shape id="Picture 12" o:spid="_x0000_i1028" type="#_x0000_t75" style="width:215.25pt;height:233.25pt;visibility:visible">
            <v:imagedata r:id="rId8" o:title=""/>
          </v:shape>
        </w:pict>
      </w:r>
      <w:r w:rsidRPr="00893240">
        <w:rPr>
          <w:noProof/>
        </w:rPr>
        <w:pict>
          <v:shape id="Picture 5" o:spid="_x0000_i1029" type="#_x0000_t75" style="width:243pt;height:235.5pt;visibility:visible">
            <v:imagedata r:id="rId9" o:title=""/>
          </v:shape>
        </w:pict>
      </w:r>
    </w:p>
    <w:p w:rsidR="005848B6" w:rsidRDefault="005848B6">
      <w:r>
        <w:t>Page1</w:t>
      </w:r>
    </w:p>
    <w:p w:rsidR="005848B6" w:rsidRDefault="005848B6" w:rsidP="006605AB">
      <w:pPr>
        <w:jc w:val="right"/>
      </w:pPr>
    </w:p>
    <w:p w:rsidR="005848B6" w:rsidRDefault="005848B6" w:rsidP="00EF2A4D">
      <w:pPr>
        <w:jc w:val="both"/>
      </w:pPr>
    </w:p>
    <w:p w:rsidR="005848B6" w:rsidRDefault="005848B6" w:rsidP="00EF2A4D">
      <w:pPr>
        <w:jc w:val="both"/>
      </w:pPr>
    </w:p>
    <w:p w:rsidR="005848B6" w:rsidRDefault="005848B6" w:rsidP="00EF2A4D">
      <w:pPr>
        <w:jc w:val="both"/>
      </w:pPr>
    </w:p>
    <w:p w:rsidR="005848B6" w:rsidRDefault="005848B6" w:rsidP="00EF2A4D">
      <w:pPr>
        <w:jc w:val="both"/>
      </w:pPr>
    </w:p>
    <w:p w:rsidR="005848B6" w:rsidRDefault="005848B6" w:rsidP="00413ECC">
      <w:pPr>
        <w:pStyle w:val="Header"/>
      </w:pPr>
      <w:r>
        <w:rPr>
          <w:noProof/>
        </w:rPr>
        <w:pict>
          <v:shape id="Picture 3" o:spid="_x0000_s1026" type="#_x0000_t75" style="position:absolute;margin-left:-15pt;margin-top:0;width:222.75pt;height:225pt;z-index:251658240;visibility:visible">
            <v:imagedata r:id="rId10" o:title=""/>
            <w10:wrap type="square"/>
          </v:shape>
        </w:pict>
      </w:r>
      <w:r w:rsidRPr="00893240">
        <w:rPr>
          <w:noProof/>
        </w:rPr>
        <w:pict>
          <v:shape id="Picture 4" o:spid="_x0000_i1030" type="#_x0000_t75" style="width:245.25pt;height:223.5pt;visibility:visible">
            <v:imagedata r:id="rId11" o:title=""/>
          </v:shape>
        </w:pict>
      </w:r>
    </w:p>
    <w:p w:rsidR="005848B6" w:rsidRDefault="005848B6" w:rsidP="00413ECC">
      <w:pPr>
        <w:pStyle w:val="Header"/>
      </w:pPr>
      <w:r>
        <w:br w:type="textWrapping" w:clear="all"/>
        <w:t>Building façade as of July 26, 2016 left and right sides.</w:t>
      </w:r>
    </w:p>
    <w:p w:rsidR="005848B6" w:rsidRDefault="005848B6" w:rsidP="00413ECC">
      <w:pPr>
        <w:pStyle w:val="Header"/>
      </w:pPr>
    </w:p>
    <w:p w:rsidR="005848B6" w:rsidRDefault="005848B6" w:rsidP="00413ECC">
      <w:pPr>
        <w:pStyle w:val="Header"/>
      </w:pPr>
      <w:r w:rsidRPr="00893240">
        <w:rPr>
          <w:noProof/>
        </w:rPr>
        <w:pict>
          <v:shape id="Picture 7" o:spid="_x0000_i1031" type="#_x0000_t75" style="width:468pt;height:258.75pt;visibility:visible">
            <v:imagedata r:id="rId12" o:title=""/>
          </v:shape>
        </w:pict>
      </w:r>
    </w:p>
    <w:p w:rsidR="005848B6" w:rsidRDefault="005848B6" w:rsidP="00413ECC">
      <w:pPr>
        <w:pStyle w:val="Header"/>
      </w:pPr>
    </w:p>
    <w:p w:rsidR="005848B6" w:rsidRDefault="005848B6" w:rsidP="00413ECC">
      <w:pPr>
        <w:pStyle w:val="Header"/>
      </w:pPr>
    </w:p>
    <w:p w:rsidR="005848B6" w:rsidRDefault="005848B6" w:rsidP="00413ECC">
      <w:pPr>
        <w:pStyle w:val="Header"/>
      </w:pPr>
    </w:p>
    <w:p w:rsidR="005848B6" w:rsidRPr="00DE1D58" w:rsidRDefault="005848B6" w:rsidP="00413ECC">
      <w:pPr>
        <w:pStyle w:val="Header"/>
      </w:pPr>
    </w:p>
    <w:p w:rsidR="005848B6" w:rsidRDefault="005848B6">
      <w:r>
        <w:t>Page 2</w:t>
      </w:r>
    </w:p>
    <w:p w:rsidR="005848B6" w:rsidRDefault="005848B6"/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</w:p>
    <w:p w:rsidR="005848B6" w:rsidRDefault="005848B6" w:rsidP="0078142E">
      <w:pPr>
        <w:jc w:val="center"/>
      </w:pPr>
      <w:r>
        <w:t>LIT SIGNS NEAR</w:t>
      </w:r>
      <w:bookmarkStart w:id="0" w:name="_GoBack"/>
      <w:bookmarkEnd w:id="0"/>
      <w:r>
        <w:t xml:space="preserve"> FROM CORKS ON COLUMBUS</w:t>
      </w:r>
    </w:p>
    <w:p w:rsidR="005848B6" w:rsidRDefault="005848B6" w:rsidP="006605AB">
      <w:pPr>
        <w:jc w:val="center"/>
        <w:rPr>
          <w:sz w:val="20"/>
          <w:szCs w:val="20"/>
        </w:rPr>
      </w:pPr>
    </w:p>
    <w:p w:rsidR="005848B6" w:rsidRPr="006605AB" w:rsidRDefault="005848B6" w:rsidP="006605AB">
      <w:pPr>
        <w:rPr>
          <w:sz w:val="20"/>
          <w:szCs w:val="20"/>
        </w:rPr>
      </w:pPr>
      <w:r>
        <w:rPr>
          <w:sz w:val="20"/>
          <w:szCs w:val="20"/>
        </w:rPr>
        <w:t>PATSY’S PIZZERIA 61 W</w:t>
      </w:r>
      <w:r w:rsidRPr="006605AB">
        <w:rPr>
          <w:sz w:val="20"/>
          <w:szCs w:val="20"/>
        </w:rPr>
        <w:t xml:space="preserve"> 74 S</w:t>
      </w:r>
      <w:r>
        <w:rPr>
          <w:sz w:val="20"/>
          <w:szCs w:val="20"/>
        </w:rPr>
        <w:t>TREET</w:t>
      </w:r>
      <w:r w:rsidRPr="006605AB">
        <w:rPr>
          <w:sz w:val="20"/>
          <w:szCs w:val="20"/>
        </w:rPr>
        <w:t xml:space="preserve"> NY, NY 10023</w:t>
      </w:r>
      <w:r>
        <w:rPr>
          <w:sz w:val="20"/>
          <w:szCs w:val="20"/>
        </w:rPr>
        <w:t xml:space="preserve">          </w:t>
      </w:r>
      <w:r w:rsidRPr="006605A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PAPER SOURCE </w:t>
      </w:r>
      <w:r w:rsidRPr="006605AB">
        <w:rPr>
          <w:noProof/>
          <w:sz w:val="20"/>
          <w:szCs w:val="20"/>
        </w:rPr>
        <w:t>309 COLUMBUS AVENUE NY, NY 10023</w:t>
      </w:r>
    </w:p>
    <w:p w:rsidR="005848B6" w:rsidRDefault="005848B6" w:rsidP="006605AB"/>
    <w:p w:rsidR="005848B6" w:rsidRDefault="005848B6" w:rsidP="006605AB">
      <w:r w:rsidRPr="00893240">
        <w:rPr>
          <w:noProof/>
        </w:rPr>
        <w:pict>
          <v:shape id="Picture 10" o:spid="_x0000_i1032" type="#_x0000_t75" style="width:219pt;height:204.75pt;rotation:90;visibility:visible">
            <v:imagedata r:id="rId13" o:title=""/>
          </v:shape>
        </w:pict>
      </w:r>
      <w:r w:rsidRPr="00893240">
        <w:rPr>
          <w:noProof/>
        </w:rPr>
        <w:pict>
          <v:shape id="Picture 11" o:spid="_x0000_i1033" type="#_x0000_t75" style="width:220.5pt;height:219.75pt;visibility:visible">
            <v:imagedata r:id="rId14" o:title=""/>
          </v:shape>
        </w:pict>
      </w:r>
    </w:p>
    <w:p w:rsidR="005848B6" w:rsidRDefault="005848B6">
      <w:pPr>
        <w:rPr>
          <w:noProof/>
        </w:rPr>
      </w:pPr>
      <w:r>
        <w:rPr>
          <w:noProof/>
        </w:rPr>
        <w:t xml:space="preserve">             </w:t>
      </w:r>
    </w:p>
    <w:p w:rsidR="005848B6" w:rsidRDefault="005848B6" w:rsidP="006605AB"/>
    <w:p w:rsidR="005848B6" w:rsidRDefault="005848B6" w:rsidP="0034629B">
      <w:pPr>
        <w:jc w:val="center"/>
      </w:pPr>
      <w:r>
        <w:t>LENWICH AT NIGHT     302 COLUMBUS AVENUE NY, NY 10023</w:t>
      </w:r>
    </w:p>
    <w:p w:rsidR="005848B6" w:rsidRDefault="005848B6" w:rsidP="0034629B">
      <w:pPr>
        <w:jc w:val="center"/>
      </w:pPr>
      <w:r w:rsidRPr="00893240">
        <w:rPr>
          <w:noProof/>
        </w:rPr>
        <w:pict>
          <v:shape id="Picture 14" o:spid="_x0000_i1034" type="#_x0000_t75" style="width:362.25pt;height:236.25pt;visibility:visible">
            <v:imagedata r:id="rId15" o:title=""/>
          </v:shape>
        </w:pict>
      </w:r>
    </w:p>
    <w:p w:rsidR="005848B6" w:rsidRDefault="005848B6" w:rsidP="00EF2A4D">
      <w:r>
        <w:t>Page 3</w:t>
      </w:r>
    </w:p>
    <w:p w:rsidR="005848B6" w:rsidRDefault="005848B6" w:rsidP="0034629B">
      <w:pPr>
        <w:jc w:val="center"/>
      </w:pPr>
    </w:p>
    <w:p w:rsidR="005848B6" w:rsidRDefault="005848B6" w:rsidP="0034629B">
      <w:pPr>
        <w:jc w:val="center"/>
      </w:pPr>
      <w:r>
        <w:t>RAIN   294 COLUMBUS AVENUE NY, NY 10023</w:t>
      </w:r>
    </w:p>
    <w:p w:rsidR="005848B6" w:rsidRDefault="005848B6" w:rsidP="001A4FAD"/>
    <w:p w:rsidR="005848B6" w:rsidRDefault="005848B6" w:rsidP="006605AB">
      <w:pPr>
        <w:jc w:val="center"/>
      </w:pPr>
      <w:r w:rsidRPr="00893240">
        <w:rPr>
          <w:noProof/>
        </w:rPr>
        <w:pict>
          <v:shape id="Picture 15" o:spid="_x0000_i1035" type="#_x0000_t75" style="width:354.75pt;height:215.25pt;visibility:visible">
            <v:imagedata r:id="rId16" o:title=""/>
          </v:shape>
        </w:pict>
      </w:r>
    </w:p>
    <w:p w:rsidR="005848B6" w:rsidRDefault="005848B6" w:rsidP="00E45816"/>
    <w:p w:rsidR="005848B6" w:rsidRDefault="005848B6" w:rsidP="00EF2A4D">
      <w:pPr>
        <w:jc w:val="center"/>
      </w:pPr>
      <w:r>
        <w:t>HSBC BANK   301 COLUMBUS AVENUE NY, NY 10023</w:t>
      </w:r>
    </w:p>
    <w:p w:rsidR="005848B6" w:rsidRDefault="005848B6" w:rsidP="001A4FAD">
      <w:pPr>
        <w:jc w:val="center"/>
      </w:pPr>
      <w:r>
        <w:t xml:space="preserve">  PICTURES ARE ON 74 STREET</w:t>
      </w:r>
    </w:p>
    <w:p w:rsidR="005848B6" w:rsidRDefault="005848B6" w:rsidP="001A4FAD">
      <w:pPr>
        <w:jc w:val="center"/>
      </w:pPr>
      <w:r w:rsidRPr="00893240">
        <w:rPr>
          <w:noProof/>
        </w:rPr>
        <w:pict>
          <v:shape id="Picture 18" o:spid="_x0000_i1036" type="#_x0000_t75" style="width:226.5pt;height:192pt;visibility:visible">
            <v:imagedata r:id="rId17" o:title=""/>
          </v:shape>
        </w:pict>
      </w:r>
      <w:r w:rsidRPr="00893240">
        <w:rPr>
          <w:noProof/>
        </w:rPr>
        <w:pict>
          <v:shape id="Picture 13" o:spid="_x0000_i1037" type="#_x0000_t75" style="width:214.5pt;height:191.25pt;visibility:visible">
            <v:imagedata r:id="rId18" o:title=""/>
          </v:shape>
        </w:pict>
      </w:r>
    </w:p>
    <w:p w:rsidR="005848B6" w:rsidRDefault="005848B6" w:rsidP="006605AB"/>
    <w:p w:rsidR="005848B6" w:rsidRDefault="005848B6" w:rsidP="000C3ED1">
      <w:pPr>
        <w:jc w:val="center"/>
      </w:pPr>
    </w:p>
    <w:p w:rsidR="005848B6" w:rsidRDefault="005848B6" w:rsidP="000C3ED1">
      <w:pPr>
        <w:jc w:val="center"/>
      </w:pPr>
    </w:p>
    <w:p w:rsidR="005848B6" w:rsidRDefault="005848B6" w:rsidP="000C3ED1">
      <w:pPr>
        <w:jc w:val="center"/>
      </w:pPr>
    </w:p>
    <w:p w:rsidR="005848B6" w:rsidRDefault="005848B6" w:rsidP="00EF2A4D">
      <w:r>
        <w:t>Page 4</w:t>
      </w:r>
      <w:r>
        <w:br w:type="page"/>
      </w:r>
    </w:p>
    <w:p w:rsidR="005848B6" w:rsidRDefault="005848B6" w:rsidP="001A4FAD">
      <w:pPr>
        <w:jc w:val="center"/>
      </w:pPr>
    </w:p>
    <w:p w:rsidR="005848B6" w:rsidRDefault="005848B6" w:rsidP="001A4FAD">
      <w:pPr>
        <w:jc w:val="center"/>
      </w:pPr>
      <w:r>
        <w:t>PIONEER SUPERMARKET   289 COLUMBUS AVENUE NY, NY 10023</w:t>
      </w:r>
    </w:p>
    <w:p w:rsidR="005848B6" w:rsidRDefault="005848B6" w:rsidP="00C17AC9">
      <w:pPr>
        <w:jc w:val="center"/>
      </w:pPr>
      <w:r>
        <w:rPr>
          <w:noProof/>
        </w:rPr>
        <w:pict>
          <v:shape id="Picture 16" o:spid="_x0000_s1027" type="#_x0000_t75" style="position:absolute;left:0;text-align:left;margin-left:113.25pt;margin-top:25.05pt;width:266.25pt;height:198pt;z-index:251659264;visibility:visible;mso-position-horizontal-relative:margin">
            <v:imagedata r:id="rId19" o:title=""/>
            <w10:wrap type="square" anchorx="margin"/>
          </v:shape>
        </w:pict>
      </w:r>
    </w:p>
    <w:p w:rsidR="005848B6" w:rsidRDefault="005848B6" w:rsidP="000941D4"/>
    <w:p w:rsidR="005848B6" w:rsidRDefault="005848B6" w:rsidP="000941D4"/>
    <w:p w:rsidR="005848B6" w:rsidRDefault="005848B6" w:rsidP="000941D4"/>
    <w:p w:rsidR="005848B6" w:rsidRDefault="005848B6" w:rsidP="000941D4"/>
    <w:p w:rsidR="005848B6" w:rsidRDefault="005848B6" w:rsidP="000941D4"/>
    <w:p w:rsidR="005848B6" w:rsidRDefault="005848B6" w:rsidP="000941D4">
      <w:r>
        <w:t>]</w:t>
      </w:r>
    </w:p>
    <w:p w:rsidR="005848B6" w:rsidRDefault="005848B6" w:rsidP="000941D4"/>
    <w:p w:rsidR="005848B6" w:rsidRDefault="005848B6" w:rsidP="000941D4">
      <w:r>
        <w:br w:type="textWrapping" w:clear="all"/>
      </w:r>
    </w:p>
    <w:p w:rsidR="005848B6" w:rsidRDefault="005848B6" w:rsidP="00C17AC9">
      <w:pPr>
        <w:jc w:val="center"/>
      </w:pPr>
      <w:r>
        <w:t>PRESENT LOOK OF BUILDING FROM ACROSS THE STREET</w:t>
      </w:r>
    </w:p>
    <w:p w:rsidR="005848B6" w:rsidRDefault="005848B6" w:rsidP="00C17AC9">
      <w:pPr>
        <w:jc w:val="center"/>
      </w:pPr>
      <w:r w:rsidRPr="00893240">
        <w:rPr>
          <w:noProof/>
        </w:rPr>
        <w:pict>
          <v:shape id="Picture 17" o:spid="_x0000_i1038" type="#_x0000_t75" style="width:366pt;height:387.75pt;visibility:visible">
            <v:imagedata r:id="rId20" o:title=""/>
          </v:shape>
        </w:pict>
      </w:r>
    </w:p>
    <w:p w:rsidR="005848B6" w:rsidRDefault="005848B6" w:rsidP="00C17AC9">
      <w:r>
        <w:t>Page 5</w:t>
      </w:r>
    </w:p>
    <w:p w:rsidR="005848B6" w:rsidRDefault="005848B6" w:rsidP="00C17AC9"/>
    <w:p w:rsidR="005848B6" w:rsidRDefault="005848B6" w:rsidP="00C17AC9"/>
    <w:p w:rsidR="005848B6" w:rsidRDefault="005848B6" w:rsidP="00C17AC9"/>
    <w:p w:rsidR="005848B6" w:rsidRDefault="005848B6" w:rsidP="006652F5">
      <w:pPr>
        <w:jc w:val="center"/>
      </w:pPr>
      <w:r>
        <w:t>PRESENT SIGN OF CORKS ON COLUMBUS LIT AT NIGHT</w:t>
      </w:r>
    </w:p>
    <w:p w:rsidR="005848B6" w:rsidRDefault="005848B6" w:rsidP="006652F5">
      <w:pPr>
        <w:jc w:val="center"/>
      </w:pPr>
    </w:p>
    <w:p w:rsidR="005848B6" w:rsidRDefault="005848B6" w:rsidP="006652F5">
      <w:pPr>
        <w:jc w:val="center"/>
      </w:pPr>
    </w:p>
    <w:p w:rsidR="005848B6" w:rsidRDefault="005848B6" w:rsidP="006652F5">
      <w:pPr>
        <w:jc w:val="center"/>
      </w:pPr>
      <w:r w:rsidRPr="00893240">
        <w:rPr>
          <w:noProof/>
        </w:rPr>
        <w:pict>
          <v:shape id="Picture 1" o:spid="_x0000_i1039" type="#_x0000_t75" style="width:467.25pt;height:351pt;rotation:90;visibility:visible">
            <v:imagedata r:id="rId21" o:title=""/>
          </v:shape>
        </w:pict>
      </w:r>
    </w:p>
    <w:p w:rsidR="005848B6" w:rsidRDefault="005848B6" w:rsidP="006652F5">
      <w:pPr>
        <w:jc w:val="center"/>
      </w:pPr>
    </w:p>
    <w:p w:rsidR="005848B6" w:rsidRDefault="005848B6" w:rsidP="006652F5">
      <w:pPr>
        <w:jc w:val="center"/>
      </w:pPr>
    </w:p>
    <w:p w:rsidR="005848B6" w:rsidRDefault="005848B6" w:rsidP="006652F5">
      <w:r>
        <w:t>Page 6</w:t>
      </w:r>
    </w:p>
    <w:sectPr w:rsidR="005848B6" w:rsidSect="006605AB">
      <w:headerReference w:type="default" r:id="rId22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8B6" w:rsidRDefault="005848B6" w:rsidP="009F5AE0">
      <w:pPr>
        <w:spacing w:after="0" w:line="240" w:lineRule="auto"/>
      </w:pPr>
      <w:r>
        <w:separator/>
      </w:r>
    </w:p>
  </w:endnote>
  <w:endnote w:type="continuationSeparator" w:id="0">
    <w:p w:rsidR="005848B6" w:rsidRDefault="005848B6" w:rsidP="009F5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8B6" w:rsidRDefault="005848B6" w:rsidP="009F5AE0">
      <w:pPr>
        <w:spacing w:after="0" w:line="240" w:lineRule="auto"/>
      </w:pPr>
      <w:r>
        <w:separator/>
      </w:r>
    </w:p>
  </w:footnote>
  <w:footnote w:type="continuationSeparator" w:id="0">
    <w:p w:rsidR="005848B6" w:rsidRDefault="005848B6" w:rsidP="009F5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8B6" w:rsidRDefault="005848B6" w:rsidP="00413ECC">
    <w:pPr>
      <w:pStyle w:val="Header"/>
      <w:jc w:val="center"/>
    </w:pPr>
    <w:r w:rsidRPr="0089324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6" type="#_x0000_t75" style="width:239.25pt;height:103.5pt;visibility:visible">
          <v:imagedata r:id="rId1" o:title=""/>
        </v:shape>
      </w:pict>
    </w:r>
  </w:p>
  <w:p w:rsidR="005848B6" w:rsidRDefault="005848B6" w:rsidP="00413ECC">
    <w:pPr>
      <w:pStyle w:val="Header"/>
      <w:jc w:val="center"/>
    </w:pPr>
  </w:p>
  <w:p w:rsidR="005848B6" w:rsidRDefault="005848B6" w:rsidP="0034629B">
    <w:pPr>
      <w:pStyle w:val="Header"/>
      <w:jc w:val="center"/>
    </w:pPr>
    <w:r>
      <w:t>313 Columbus Avenue NY NY 10023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D7BD5"/>
    <w:multiLevelType w:val="multilevel"/>
    <w:tmpl w:val="C65A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3F76"/>
    <w:rsid w:val="000860EC"/>
    <w:rsid w:val="000941D4"/>
    <w:rsid w:val="000B08EF"/>
    <w:rsid w:val="000C3ED1"/>
    <w:rsid w:val="00113DF2"/>
    <w:rsid w:val="0016490D"/>
    <w:rsid w:val="0016565C"/>
    <w:rsid w:val="001A4FAD"/>
    <w:rsid w:val="001A77FA"/>
    <w:rsid w:val="001C1881"/>
    <w:rsid w:val="00255504"/>
    <w:rsid w:val="002A5E12"/>
    <w:rsid w:val="002A677E"/>
    <w:rsid w:val="002F22A1"/>
    <w:rsid w:val="0034629B"/>
    <w:rsid w:val="003C39AA"/>
    <w:rsid w:val="00410623"/>
    <w:rsid w:val="00413ECC"/>
    <w:rsid w:val="00424ACD"/>
    <w:rsid w:val="00451DB2"/>
    <w:rsid w:val="00507527"/>
    <w:rsid w:val="00531704"/>
    <w:rsid w:val="005812CE"/>
    <w:rsid w:val="005848B6"/>
    <w:rsid w:val="005A2DCE"/>
    <w:rsid w:val="0060485A"/>
    <w:rsid w:val="0064751D"/>
    <w:rsid w:val="006605AB"/>
    <w:rsid w:val="006652F5"/>
    <w:rsid w:val="00674A6B"/>
    <w:rsid w:val="006847B6"/>
    <w:rsid w:val="00693D29"/>
    <w:rsid w:val="006959F0"/>
    <w:rsid w:val="006B3FDF"/>
    <w:rsid w:val="006F6E8D"/>
    <w:rsid w:val="006F7177"/>
    <w:rsid w:val="00704475"/>
    <w:rsid w:val="00760245"/>
    <w:rsid w:val="0078142E"/>
    <w:rsid w:val="00786140"/>
    <w:rsid w:val="0079361F"/>
    <w:rsid w:val="007B0848"/>
    <w:rsid w:val="007B5CD9"/>
    <w:rsid w:val="007B6F85"/>
    <w:rsid w:val="007D5437"/>
    <w:rsid w:val="00815A8A"/>
    <w:rsid w:val="00856367"/>
    <w:rsid w:val="00883EF6"/>
    <w:rsid w:val="00890E92"/>
    <w:rsid w:val="008925F5"/>
    <w:rsid w:val="00893240"/>
    <w:rsid w:val="00896C53"/>
    <w:rsid w:val="008C53F2"/>
    <w:rsid w:val="00905AEB"/>
    <w:rsid w:val="009420FF"/>
    <w:rsid w:val="009D2BC8"/>
    <w:rsid w:val="009F5AE0"/>
    <w:rsid w:val="00A3585B"/>
    <w:rsid w:val="00BB7DD4"/>
    <w:rsid w:val="00BD3F76"/>
    <w:rsid w:val="00BE2FF4"/>
    <w:rsid w:val="00C15A37"/>
    <w:rsid w:val="00C17AC9"/>
    <w:rsid w:val="00C56AF3"/>
    <w:rsid w:val="00C80EB2"/>
    <w:rsid w:val="00C908C3"/>
    <w:rsid w:val="00CA35DC"/>
    <w:rsid w:val="00D53E31"/>
    <w:rsid w:val="00D9362E"/>
    <w:rsid w:val="00D96375"/>
    <w:rsid w:val="00DB021F"/>
    <w:rsid w:val="00DB24A1"/>
    <w:rsid w:val="00DD3CF8"/>
    <w:rsid w:val="00DE1D58"/>
    <w:rsid w:val="00E2085B"/>
    <w:rsid w:val="00E3782F"/>
    <w:rsid w:val="00E45816"/>
    <w:rsid w:val="00EB5ECF"/>
    <w:rsid w:val="00EF2A4D"/>
    <w:rsid w:val="00F455C2"/>
    <w:rsid w:val="00F7182C"/>
    <w:rsid w:val="00F9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AA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9F5AE0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F5AE0"/>
    <w:rPr>
      <w:rFonts w:ascii="Cambria" w:hAnsi="Cambria" w:cs="Times New Roman"/>
      <w:color w:val="365F9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D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3F7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64751D"/>
  </w:style>
  <w:style w:type="paragraph" w:styleId="NormalWeb">
    <w:name w:val="Normal (Web)"/>
    <w:basedOn w:val="Normal"/>
    <w:uiPriority w:val="99"/>
    <w:semiHidden/>
    <w:rsid w:val="002A5E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A5E12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05AEB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A3585B"/>
    <w:rPr>
      <w:rFonts w:cs="Times New Roman"/>
      <w:b/>
      <w:bCs/>
      <w:color w:val="88155E"/>
      <w:u w:val="none"/>
      <w:effect w:val="none"/>
      <w:shd w:val="clear" w:color="auto" w:fill="auto"/>
    </w:rPr>
  </w:style>
  <w:style w:type="character" w:customStyle="1" w:styleId="apple-converted-space">
    <w:name w:val="apple-converted-space"/>
    <w:basedOn w:val="DefaultParagraphFont"/>
    <w:uiPriority w:val="99"/>
    <w:rsid w:val="002A677E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F5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F5AE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F5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F5AE0"/>
    <w:rPr>
      <w:rFonts w:cs="Times New Roman"/>
    </w:rPr>
  </w:style>
  <w:style w:type="character" w:customStyle="1" w:styleId="notranslate">
    <w:name w:val="notranslate"/>
    <w:basedOn w:val="DefaultParagraphFont"/>
    <w:uiPriority w:val="99"/>
    <w:rsid w:val="0041062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4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3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4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4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74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3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4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  <w:divsChild>
                            <w:div w:id="4477444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4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74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74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74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74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7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74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74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74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134</Words>
  <Characters>765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Original Store front as designed by the first owner Nancy Maniscalco, Nancy’s wine graphic plate was back lit</dc:title>
  <dc:subject/>
  <dc:creator>Raul Nunez</dc:creator>
  <cp:keywords/>
  <dc:description/>
  <cp:lastModifiedBy>Intern2</cp:lastModifiedBy>
  <cp:revision>2</cp:revision>
  <cp:lastPrinted>2016-06-08T16:57:00Z</cp:lastPrinted>
  <dcterms:created xsi:type="dcterms:W3CDTF">2016-08-25T20:24:00Z</dcterms:created>
  <dcterms:modified xsi:type="dcterms:W3CDTF">2016-08-25T20:24:00Z</dcterms:modified>
</cp:coreProperties>
</file>